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汉仪仿宋简" w:hAnsi="汉仪仿宋简" w:eastAsia="汉仪仿宋简" w:cs="汉仪仿宋简"/>
          <w:b/>
          <w:bCs/>
          <w:sz w:val="22"/>
          <w:szCs w:val="22"/>
        </w:rPr>
      </w:pPr>
    </w:p>
    <w:p>
      <w:pPr>
        <w:jc w:val="center"/>
        <w:rPr>
          <w:rFonts w:ascii="汉仪仿宋简" w:hAnsi="汉仪仿宋简" w:eastAsia="汉仪仿宋简" w:cs="汉仪仿宋简"/>
          <w:b/>
          <w:bCs/>
          <w:sz w:val="22"/>
          <w:szCs w:val="22"/>
        </w:rPr>
      </w:pPr>
      <w:r>
        <w:rPr>
          <w:rFonts w:hint="eastAsia" w:ascii="方正小标宋_GBK" w:hAnsi="方正小标宋_GBK" w:eastAsia="方正小标宋_GBK" w:cs="方正小标宋_GBK"/>
          <w:b/>
          <w:bCs/>
          <w:spacing w:val="28"/>
          <w:sz w:val="52"/>
          <w:szCs w:val="52"/>
        </w:rPr>
        <w:t>员工离职交接单</w:t>
      </w:r>
    </w:p>
    <w:p>
      <w:pPr>
        <w:jc w:val="righ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交接日期：    年   月   日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5"/>
        <w:gridCol w:w="1656"/>
        <w:gridCol w:w="1656"/>
        <w:gridCol w:w="1656"/>
        <w:gridCol w:w="1657"/>
        <w:gridCol w:w="165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55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姓    名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部门（团队）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657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岗    位</w:t>
            </w: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55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交接人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入职日期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1657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离职日期</w:t>
            </w: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655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交接部门</w:t>
            </w: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交接内容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交接确认</w:t>
            </w:r>
          </w:p>
        </w:tc>
        <w:tc>
          <w:tcPr>
            <w:tcW w:w="1657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签字</w:t>
            </w: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restart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所在部门</w:t>
            </w: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工作内容交接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restart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纸质档案资料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电子档案资料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帐号、密码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办公设备、办公用品收回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其它：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655" w:type="dxa"/>
            <w:vMerge w:val="restart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人力资源部</w:t>
            </w: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五险一金、劳动合同终止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restart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离职薪资结算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考勤系统删除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其它：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restart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综合管理部</w:t>
            </w: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饭卡回收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是 □否</w:t>
            </w:r>
          </w:p>
        </w:tc>
        <w:tc>
          <w:tcPr>
            <w:tcW w:w="1657" w:type="dxa"/>
            <w:vMerge w:val="restart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门禁系统删除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其它：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restart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财务部</w:t>
            </w: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借支、报销状况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restart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应付账款结清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□是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396" w:hRule="atLeast"/>
        </w:trPr>
        <w:tc>
          <w:tcPr>
            <w:tcW w:w="1655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3312" w:type="dxa"/>
            <w:gridSpan w:val="2"/>
            <w:vAlign w:val="center"/>
          </w:tcPr>
          <w:p>
            <w:pPr>
              <w:adjustRightIn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其它：</w:t>
            </w:r>
          </w:p>
        </w:tc>
        <w:tc>
          <w:tcPr>
            <w:tcW w:w="1656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□是 □否</w:t>
            </w:r>
          </w:p>
        </w:tc>
        <w:tc>
          <w:tcPr>
            <w:tcW w:w="1657" w:type="dxa"/>
            <w:vMerge w:val="continue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658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655" w:type="dxa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备注说明</w:t>
            </w:r>
          </w:p>
        </w:tc>
        <w:tc>
          <w:tcPr>
            <w:tcW w:w="8283" w:type="dxa"/>
            <w:gridSpan w:val="5"/>
            <w:vAlign w:val="center"/>
          </w:tcPr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  <w:p>
            <w:pPr>
              <w:adjustRightIn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9938" w:type="dxa"/>
            <w:gridSpan w:val="6"/>
            <w:vAlign w:val="center"/>
          </w:tcPr>
          <w:p>
            <w:pPr>
              <w:adjustRightInd/>
              <w:spacing w:line="240" w:lineRule="auto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员工签字：              部门负责人：             人力资源部：</w:t>
            </w:r>
          </w:p>
        </w:tc>
      </w:tr>
    </w:tbl>
    <w:p>
      <w:pPr>
        <w:adjustRightInd/>
        <w:snapToGrid w:val="0"/>
        <w:spacing w:line="240" w:lineRule="auto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adjustRightInd/>
        <w:snapToGrid w:val="0"/>
        <w:spacing w:line="240" w:lineRule="auto"/>
        <w:jc w:val="left"/>
        <w:textAlignment w:val="auto"/>
        <w:rPr>
          <w:rFonts w:ascii="汉仪仿宋简" w:hAnsi="汉仪仿宋简" w:eastAsia="汉仪仿宋简" w:cs="汉仪仿宋简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备注：本表手续完成后方可办理离职手续，否则视为自行离职。</w:t>
      </w:r>
      <w:bookmarkStart w:id="0" w:name="_GoBack"/>
      <w:bookmarkEnd w:id="0"/>
    </w:p>
    <w:sectPr>
      <w:headerReference r:id="rId5" w:type="default"/>
      <w:pgSz w:w="11906" w:h="16838"/>
      <w:pgMar w:top="1440" w:right="1080" w:bottom="567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7CAC4B-54A1-4D06-AC95-3D70B636DD9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49BD30C-B0FB-459C-8976-5A343B3880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4F247CF-355C-4321-B2F3-30A1795A6C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12381C9-0860-42F1-8246-E4DA742770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824BFA9-059D-48FB-AA6D-688FBCD576F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仿宋简">
    <w:altName w:val="仿宋"/>
    <w:panose1 w:val="00000000000000000000"/>
    <w:charset w:val="80"/>
    <w:family w:val="auto"/>
    <w:pitch w:val="default"/>
    <w:sig w:usb0="00000000" w:usb1="00000000" w:usb2="00000012" w:usb3="00000000" w:csb0="00020001" w:csb1="00000000"/>
    <w:embedRegular r:id="rId6" w:fontKey="{4B99D857-8353-4482-8A5F-4E8777B478B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5A4B85B1-090C-4F32-84F8-C8AA7B35209A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5D9CEB8A-35B5-4309-9C57-67416E70F74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jc w:val="right"/>
    </w:pPr>
    <w:r>
      <w:rPr>
        <w:rFonts w:hint="eastAsia"/>
        <w:kern w:val="2"/>
        <w:sz w:val="15"/>
        <w:szCs w:val="15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3891280</wp:posOffset>
          </wp:positionH>
          <wp:positionV relativeFrom="paragraph">
            <wp:posOffset>-6350</wp:posOffset>
          </wp:positionV>
          <wp:extent cx="190500" cy="190500"/>
          <wp:effectExtent l="0" t="0" r="0" b="0"/>
          <wp:wrapTight wrapText="bothSides">
            <wp:wrapPolygon>
              <wp:start x="0" y="0"/>
              <wp:lineTo x="0" y="19440"/>
              <wp:lineTo x="19440" y="19440"/>
              <wp:lineTo x="19440" y="0"/>
              <wp:lineTo x="0" y="0"/>
            </wp:wrapPolygon>
          </wp:wrapTight>
          <wp:docPr id="3" name="图片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kern w:val="2"/>
        <w:sz w:val="22"/>
        <w:szCs w:val="22"/>
      </w:rPr>
      <w:t xml:space="preserve"> 南京长江工业技术研究院有限公司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CwiaGRpZCI6IjhlZTYyMzlkNTkxNTUyYjk2YzI5NTJjMDgwOWYyYWYxIiwidXNlckNvdW50IjoxfQ=="/>
  </w:docVars>
  <w:rsids>
    <w:rsidRoot w:val="5CF6011C"/>
    <w:rsid w:val="00252F32"/>
    <w:rsid w:val="0060534F"/>
    <w:rsid w:val="00CA4D38"/>
    <w:rsid w:val="00D55ADE"/>
    <w:rsid w:val="00F07BC4"/>
    <w:rsid w:val="0123092E"/>
    <w:rsid w:val="02130A2D"/>
    <w:rsid w:val="04175A52"/>
    <w:rsid w:val="0F185E0C"/>
    <w:rsid w:val="0FE221B4"/>
    <w:rsid w:val="109A1ADF"/>
    <w:rsid w:val="12A11C97"/>
    <w:rsid w:val="12FC2C4C"/>
    <w:rsid w:val="1D965877"/>
    <w:rsid w:val="1DD23C3C"/>
    <w:rsid w:val="1E7E0B89"/>
    <w:rsid w:val="1F2425E8"/>
    <w:rsid w:val="1FD80EEF"/>
    <w:rsid w:val="23101BBE"/>
    <w:rsid w:val="250B39B4"/>
    <w:rsid w:val="2A5E0B1F"/>
    <w:rsid w:val="2A713411"/>
    <w:rsid w:val="2A7A71D5"/>
    <w:rsid w:val="2DEF2421"/>
    <w:rsid w:val="350B6783"/>
    <w:rsid w:val="38264F18"/>
    <w:rsid w:val="38FB536A"/>
    <w:rsid w:val="3A297171"/>
    <w:rsid w:val="3A397F88"/>
    <w:rsid w:val="3B9F689A"/>
    <w:rsid w:val="3C1D177E"/>
    <w:rsid w:val="431A20E2"/>
    <w:rsid w:val="442B6778"/>
    <w:rsid w:val="4BEA4F78"/>
    <w:rsid w:val="4BF63E20"/>
    <w:rsid w:val="51D626F6"/>
    <w:rsid w:val="5379196D"/>
    <w:rsid w:val="53F454B6"/>
    <w:rsid w:val="546A1689"/>
    <w:rsid w:val="5757777B"/>
    <w:rsid w:val="5B7405A1"/>
    <w:rsid w:val="5CF6011C"/>
    <w:rsid w:val="5E2B1DE3"/>
    <w:rsid w:val="5F0666D6"/>
    <w:rsid w:val="5F0F281A"/>
    <w:rsid w:val="628C607C"/>
    <w:rsid w:val="69147215"/>
    <w:rsid w:val="69B84AA0"/>
    <w:rsid w:val="6B7C14AF"/>
    <w:rsid w:val="6FCB647A"/>
    <w:rsid w:val="715D6CFB"/>
    <w:rsid w:val="757166F3"/>
    <w:rsid w:val="75953B86"/>
    <w:rsid w:val="765D3ACE"/>
    <w:rsid w:val="7AAC269C"/>
    <w:rsid w:val="7C1C3795"/>
    <w:rsid w:val="7CBB6B7A"/>
    <w:rsid w:val="7EE1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f正文"/>
    <w:qFormat/>
    <w:uiPriority w:val="0"/>
    <w:rPr>
      <w:rFonts w:ascii="Times New Roman" w:hAnsi="仿宋" w:eastAsia="仿宋" w:cs="仿宋"/>
      <w:sz w:val="28"/>
    </w:rPr>
  </w:style>
  <w:style w:type="paragraph" w:customStyle="1" w:styleId="9">
    <w:name w:val="myS"/>
    <w:qFormat/>
    <w:uiPriority w:val="0"/>
    <w:pPr>
      <w:wordWrap w:val="0"/>
      <w:overflowPunct w:val="0"/>
      <w:spacing w:line="480" w:lineRule="exact"/>
      <w:ind w:firstLine="200" w:firstLineChars="200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0">
    <w:name w:val="font21"/>
    <w:basedOn w:val="7"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C\AppData\Roaming\kingsoft\office6\templates\download\6180baf8-16ae-4132-850c-bbf33b1ef903\&#21592;&#24037;&#31163;&#32844;&#36766;&#32844;&#20132;&#25509;&#34920;&#65288;&#20154;&#20107;&#34892;&#2591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员工离职辞职交接表（人事行政）</Template>
  <Pages>1</Pages>
  <Words>274</Words>
  <Characters>274</Characters>
  <Lines>3</Lines>
  <Paragraphs>1</Paragraphs>
  <TotalTime>3</TotalTime>
  <ScaleCrop>false</ScaleCrop>
  <LinksUpToDate>false</LinksUpToDate>
  <CharactersWithSpaces>336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2022-12-14T02:39:00Z</dcterms:created>
  <dc:creator>朱静茹</dc:creator>
  <cp:lastModifiedBy>她</cp:lastModifiedBy>
  <dcterms:modified xsi:type="dcterms:W3CDTF">2023-02-24T02:49:28Z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991E1E43A143432EAEF1168195927714</vt:lpwstr>
  </property>
  <property fmtid="{D5CDD505-2E9C-101B-9397-08002B2CF9AE}" pid="4" name="KSOTemplateUUID">
    <vt:lpwstr>v1.0_mb_X6N3emwsyB7AIpEPkSnyBQ==</vt:lpwstr>
  </property>
</Properties>
</file>